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  <w:t>0</w:t>
      </w: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jc w:val="right"/>
        <w:outlineLvl w:val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 w:rsidRPr="00AA4AF4"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193EF3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  <w:r>
        <w:rPr>
          <w:rFonts w:eastAsia="Times New Roman"/>
          <w:noProof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>
            <wp:extent cx="5610225" cy="2514600"/>
            <wp:effectExtent l="0" t="0" r="9525" b="0"/>
            <wp:docPr id="1" name="Imagen 1" descr="Descripción: Cabezote_nov1 B_356 decreto 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abezote_nov1 B_356 decreto 63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Default="00E16E32" w:rsidP="00E16E32">
      <w:pPr>
        <w:spacing w:after="0"/>
        <w:ind w:right="474"/>
        <w:jc w:val="right"/>
        <w:outlineLvl w:val="0"/>
        <w:rPr>
          <w:rFonts w:eastAsia="Times New Roman"/>
          <w:snapToGrid w:val="0"/>
          <w:color w:val="7F7F7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/>
        </w:rPr>
      </w:pPr>
    </w:p>
    <w:p w:rsidR="00E16E32" w:rsidRPr="00C07C0C" w:rsidRDefault="00193EF3" w:rsidP="00E16E32">
      <w:pPr>
        <w:spacing w:after="0"/>
        <w:ind w:right="474"/>
        <w:jc w:val="right"/>
        <w:outlineLvl w:val="0"/>
        <w:rPr>
          <w:color w:val="7F7F7F"/>
          <w:sz w:val="28"/>
          <w:szCs w:val="30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127000</wp:posOffset>
                </wp:positionV>
                <wp:extent cx="4626610" cy="804545"/>
                <wp:effectExtent l="0" t="0" r="40640" b="52705"/>
                <wp:wrapNone/>
                <wp:docPr id="4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6610" cy="804545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80.7pt;margin-top:10pt;width:364.3pt;height:63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:rsidR="00E16E32" w:rsidRPr="00E16E32" w:rsidRDefault="00E16E32" w:rsidP="00E16E32">
      <w:pPr>
        <w:pStyle w:val="Textoindependiente"/>
        <w:ind w:left="2124" w:right="198"/>
        <w:jc w:val="both"/>
        <w:rPr>
          <w:rFonts w:ascii="Calibri" w:hAnsi="Calibri"/>
          <w:color w:val="7F7F7F"/>
          <w:sz w:val="22"/>
          <w:szCs w:val="22"/>
        </w:rPr>
      </w:pPr>
      <w:r w:rsidRPr="00E16E32">
        <w:rPr>
          <w:rFonts w:ascii="Calibri" w:hAnsi="Calibri" w:cs="Arial"/>
          <w:b/>
          <w:bCs/>
          <w:color w:val="7F7F7F"/>
          <w:sz w:val="22"/>
          <w:szCs w:val="22"/>
        </w:rPr>
        <w:t>DECRETO  No.</w:t>
      </w:r>
      <w:r w:rsidRPr="00E16E32">
        <w:rPr>
          <w:rFonts w:ascii="Calibri" w:eastAsia="Arial Unicode MS" w:hAnsi="Calibri" w:cs="Arial"/>
          <w:b/>
          <w:color w:val="7F7F7F"/>
          <w:sz w:val="22"/>
          <w:szCs w:val="22"/>
        </w:rPr>
        <w:t xml:space="preserve"> 20131200066121 de </w:t>
      </w:r>
      <w:r w:rsidRPr="00E16E32">
        <w:rPr>
          <w:rFonts w:ascii="Calibri" w:hAnsi="Calibri" w:cs="Arial"/>
          <w:b/>
          <w:bCs/>
          <w:color w:val="7F7F7F"/>
          <w:sz w:val="22"/>
          <w:szCs w:val="22"/>
        </w:rPr>
        <w:t xml:space="preserve"> </w:t>
      </w:r>
      <w:r w:rsidRPr="00E16E32">
        <w:rPr>
          <w:rFonts w:ascii="Calibri" w:hAnsi="Calibri" w:cs="Arial"/>
          <w:b/>
          <w:color w:val="7F7F7F"/>
          <w:sz w:val="22"/>
          <w:szCs w:val="22"/>
        </w:rPr>
        <w:t>1 de marzo de 2013</w:t>
      </w:r>
      <w:r w:rsidRPr="00E16E32">
        <w:rPr>
          <w:rFonts w:ascii="Calibri" w:hAnsi="Calibri" w:cs="Arial"/>
          <w:color w:val="7F7F7F"/>
          <w:sz w:val="22"/>
          <w:szCs w:val="22"/>
        </w:rPr>
        <w:t xml:space="preserve">   “</w:t>
      </w:r>
      <w:bookmarkStart w:id="0" w:name="_GoBack"/>
      <w:r w:rsidRPr="00E16E32">
        <w:rPr>
          <w:rFonts w:ascii="Calibri" w:hAnsi="Calibri" w:cs="Arial"/>
          <w:color w:val="7F7F7F"/>
          <w:sz w:val="22"/>
          <w:szCs w:val="22"/>
          <w:lang w:val="es-CO"/>
        </w:rPr>
        <w:t>Por medio del cual  se adoptan medidas para la prevención y mantenimiento del orden público en el Municipio de Popayán</w:t>
      </w:r>
      <w:bookmarkEnd w:id="0"/>
      <w:r w:rsidRPr="00E16E32">
        <w:rPr>
          <w:rFonts w:ascii="Calibri" w:hAnsi="Calibri" w:cs="Arial"/>
          <w:color w:val="7F7F7F"/>
          <w:sz w:val="22"/>
          <w:szCs w:val="22"/>
          <w:lang w:val="es-CO"/>
        </w:rPr>
        <w:t>”</w:t>
      </w:r>
    </w:p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E16E32"/>
    <w:p w:rsidR="00E16E32" w:rsidRDefault="00193EF3" w:rsidP="00E16E32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219700" cy="8248650"/>
            <wp:effectExtent l="0" t="0" r="0" b="0"/>
            <wp:docPr id="2" name="Imagen 6" descr="Descripción: C:\Users\Usuario\Pictures\Mis escaneos\2013-03 (mar)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C:\Users\Usuario\Pictures\Mis escaneos\2013-03 (mar)\escanear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32" w:rsidRDefault="00193EF3">
      <w:r>
        <w:rPr>
          <w:noProof/>
          <w:lang w:eastAsia="es-CO"/>
        </w:rPr>
        <w:lastRenderedPageBreak/>
        <w:drawing>
          <wp:inline distT="0" distB="0" distL="0" distR="0">
            <wp:extent cx="6038850" cy="7896225"/>
            <wp:effectExtent l="0" t="0" r="0" b="9525"/>
            <wp:docPr id="3" name="Imagen 4" descr="Descripción: C:\Users\Usuario\Pictures\Mis escaneos\2013-03 (mar)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Users\Usuario\Pictures\Mis escaneos\2013-03 (mar)\escanear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E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F3"/>
    <w:rsid w:val="00193EF3"/>
    <w:rsid w:val="00E1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16E3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nhideWhenUsed/>
    <w:rsid w:val="00E16E32"/>
    <w:pPr>
      <w:suppressAutoHyphens/>
      <w:autoSpaceDN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link w:val="Textoindependiente"/>
    <w:rsid w:val="00E16E32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6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16E3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nhideWhenUsed/>
    <w:rsid w:val="00E16E32"/>
    <w:pPr>
      <w:suppressAutoHyphens/>
      <w:autoSpaceDN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link w:val="Textoindependiente"/>
    <w:rsid w:val="00E16E32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_\BOLETINES%20publicados%202013\Boletin.%20N&#186;%20055.%2001%20de%20marzo%20de%20201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Boletin. Nº 055. 01 de marzo de 2013</Template>
  <TotalTime>1</TotalTime>
  <Pages>3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2013-03-04T23:05:00Z</dcterms:created>
  <dcterms:modified xsi:type="dcterms:W3CDTF">2013-03-04T23:11:00Z</dcterms:modified>
</cp:coreProperties>
</file>